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503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183"/>
      </w:tblGrid>
      <w:tr w:rsidR="001B2ABD" w14:paraId="0885A60F" w14:textId="77777777" w:rsidTr="00AE7882">
        <w:trPr>
          <w:trHeight w:val="4410"/>
        </w:trPr>
        <w:tc>
          <w:tcPr>
            <w:tcW w:w="3600" w:type="dxa"/>
            <w:vAlign w:val="bottom"/>
          </w:tcPr>
          <w:p w14:paraId="50707592" w14:textId="5D3B00F1" w:rsidR="001B2ABD" w:rsidRDefault="006107F7" w:rsidP="001B2ABD">
            <w:pPr>
              <w:tabs>
                <w:tab w:val="left" w:pos="990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3BA01630" wp14:editId="018DAB1E">
                  <wp:extent cx="1104900" cy="2266520"/>
                  <wp:effectExtent l="0" t="0" r="0" b="635"/>
                  <wp:docPr id="1092760441" name="Kép 1" descr="A képen személy, Emberi arc, ruházat, aja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760441" name="Kép 1" descr="A képen személy, Emberi arc, ruházat, ajak látható&#10;&#10;Automatikusan generált leírás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845" cy="2280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055B32AA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183" w:type="dxa"/>
            <w:vAlign w:val="bottom"/>
          </w:tcPr>
          <w:p w14:paraId="7BB5CCFB" w14:textId="4C05EDD1" w:rsidR="001B2ABD" w:rsidRDefault="00194FF9" w:rsidP="00890FE5">
            <w:pPr>
              <w:pStyle w:val="Cm"/>
            </w:pPr>
            <w:r>
              <w:t>fARKAS eR</w:t>
            </w:r>
            <w:r w:rsidR="00890FE5">
              <w:t>zsébet</w:t>
            </w:r>
          </w:p>
        </w:tc>
      </w:tr>
      <w:tr w:rsidR="001B2ABD" w14:paraId="34682AC2" w14:textId="77777777" w:rsidTr="00AE7882">
        <w:tc>
          <w:tcPr>
            <w:tcW w:w="3600" w:type="dxa"/>
          </w:tcPr>
          <w:p w14:paraId="2F5E14A8" w14:textId="592E763A" w:rsidR="0046741D" w:rsidRDefault="008E4D00" w:rsidP="00036450">
            <w:pPr>
              <w:pStyle w:val="Cmsor3"/>
            </w:pPr>
            <w:r>
              <w:t>magamról</w:t>
            </w:r>
          </w:p>
          <w:p w14:paraId="211E710A" w14:textId="1140D9E3" w:rsidR="00864FDC" w:rsidRPr="008E4D00" w:rsidRDefault="008E4D00" w:rsidP="00864FDC">
            <w:r>
              <w:t>Születési hely, idő: 5900, Orosháza, 2004.07.22 [1</w:t>
            </w:r>
            <w:r w:rsidR="00674840">
              <w:t>9</w:t>
            </w:r>
            <w:r>
              <w:t xml:space="preserve"> éves]</w:t>
            </w:r>
          </w:p>
          <w:p w14:paraId="0A403E15" w14:textId="330A5B52" w:rsidR="001B2ABD" w:rsidRDefault="00B37B03" w:rsidP="00036450">
            <w:pPr>
              <w:pStyle w:val="Cmsor3"/>
            </w:pPr>
            <w:r>
              <w:t xml:space="preserve">Célkitűzés </w:t>
            </w:r>
          </w:p>
          <w:p w14:paraId="5E2AC086" w14:textId="38C3D987" w:rsidR="00036450" w:rsidRDefault="00890FE5" w:rsidP="00B37B03">
            <w:r>
              <w:t xml:space="preserve">Minél több területen szeretném fejleszteni </w:t>
            </w:r>
            <w:r w:rsidR="00935070">
              <w:t>magamat.</w:t>
            </w:r>
          </w:p>
          <w:p w14:paraId="2928B32A" w14:textId="77777777" w:rsidR="00036450" w:rsidRDefault="00036450" w:rsidP="00036450"/>
          <w:sdt>
            <w:sdtPr>
              <w:id w:val="-1954003311"/>
              <w:placeholder>
                <w:docPart w:val="799D3DF446AC4E37B1DB3B5D05B230FD"/>
              </w:placeholder>
              <w:temporary/>
              <w:showingPlcHdr/>
              <w15:appearance w15:val="hidden"/>
            </w:sdtPr>
            <w:sdtContent>
              <w:p w14:paraId="196E2DF9" w14:textId="77777777" w:rsidR="00036450" w:rsidRPr="00CB0055" w:rsidRDefault="00CB0055" w:rsidP="00CB0055">
                <w:pPr>
                  <w:pStyle w:val="Cmsor3"/>
                </w:pPr>
                <w:r w:rsidRPr="00CB0055">
                  <w:rPr>
                    <w:lang w:bidi="hu"/>
                  </w:rPr>
                  <w:t>Kapcsolat</w:t>
                </w:r>
              </w:p>
            </w:sdtContent>
          </w:sdt>
          <w:sdt>
            <w:sdtPr>
              <w:id w:val="1111563247"/>
              <w:placeholder>
                <w:docPart w:val="E7CDD07AD10A4AAEACADBBE0067CC917"/>
              </w:placeholder>
              <w:temporary/>
              <w:showingPlcHdr/>
              <w15:appearance w15:val="hidden"/>
            </w:sdtPr>
            <w:sdtContent>
              <w:p w14:paraId="32E66986" w14:textId="77777777" w:rsidR="004D3011" w:rsidRDefault="004D3011" w:rsidP="004D3011">
                <w:r w:rsidRPr="004D3011">
                  <w:rPr>
                    <w:lang w:bidi="hu"/>
                  </w:rPr>
                  <w:t>TELEFONSZÁM:</w:t>
                </w:r>
              </w:p>
            </w:sdtContent>
          </w:sdt>
          <w:p w14:paraId="4C6AF8C5" w14:textId="148B8F00" w:rsidR="004D3011" w:rsidRDefault="00175098" w:rsidP="004D3011">
            <w:r>
              <w:t>+36 70 289 2936</w:t>
            </w:r>
          </w:p>
          <w:p w14:paraId="056D6A8D" w14:textId="77777777" w:rsidR="004D3011" w:rsidRDefault="004D3011" w:rsidP="004D3011"/>
          <w:sdt>
            <w:sdtPr>
              <w:id w:val="-240260293"/>
              <w:placeholder>
                <w:docPart w:val="F59F424EB3194343BDBE1D1BAD79867C"/>
              </w:placeholder>
              <w:temporary/>
              <w:showingPlcHdr/>
              <w15:appearance w15:val="hidden"/>
            </w:sdtPr>
            <w:sdtContent>
              <w:p w14:paraId="519D6589" w14:textId="77777777" w:rsidR="004D3011" w:rsidRDefault="004D3011" w:rsidP="004D3011">
                <w:r w:rsidRPr="004D3011">
                  <w:rPr>
                    <w:lang w:bidi="hu"/>
                  </w:rPr>
                  <w:t>E-MAIL-CÍM:</w:t>
                </w:r>
              </w:p>
            </w:sdtContent>
          </w:sdt>
          <w:p w14:paraId="1E4D0918" w14:textId="79FBB632" w:rsidR="00036450" w:rsidRDefault="00864FDC" w:rsidP="004D3011">
            <w:r w:rsidRPr="00B71D1A">
              <w:t>farkaserzsebet2468@gmail.com</w:t>
            </w:r>
          </w:p>
          <w:p w14:paraId="4C13618C" w14:textId="42E9A49C" w:rsidR="00864FDC" w:rsidRDefault="00864FDC" w:rsidP="004D3011"/>
          <w:p w14:paraId="185CC1DA" w14:textId="47649461" w:rsidR="00864FDC" w:rsidRDefault="00864FDC" w:rsidP="004D3011">
            <w:r>
              <w:t>LAKHELY:</w:t>
            </w:r>
            <w:r w:rsidR="00674840">
              <w:br/>
              <w:t>6753. Szeged Zágráb utca 11.</w:t>
            </w:r>
          </w:p>
          <w:sdt>
            <w:sdtPr>
              <w:id w:val="-1444214663"/>
              <w:placeholder>
                <w:docPart w:val="2B7B9D998D994AFBA14956C4ACCC352A"/>
              </w:placeholder>
              <w:temporary/>
              <w:showingPlcHdr/>
              <w15:appearance w15:val="hidden"/>
            </w:sdtPr>
            <w:sdtContent>
              <w:p w14:paraId="0C62ACC6" w14:textId="77777777" w:rsidR="004D3011" w:rsidRPr="00CB0055" w:rsidRDefault="00CB0055" w:rsidP="00CB0055">
                <w:pPr>
                  <w:pStyle w:val="Cmsor3"/>
                </w:pPr>
                <w:r w:rsidRPr="00CB0055">
                  <w:rPr>
                    <w:lang w:bidi="hu"/>
                  </w:rPr>
                  <w:t>Hobbik</w:t>
                </w:r>
              </w:p>
            </w:sdtContent>
          </w:sdt>
          <w:p w14:paraId="408ACD3F" w14:textId="47D7A6D2" w:rsidR="004D3011" w:rsidRDefault="00674840" w:rsidP="00A431B9">
            <w:pPr>
              <w:pStyle w:val="Listaszerbekezds"/>
              <w:numPr>
                <w:ilvl w:val="0"/>
                <w:numId w:val="2"/>
              </w:numPr>
            </w:pPr>
            <w:r>
              <w:t xml:space="preserve">Olvasás </w:t>
            </w:r>
          </w:p>
          <w:p w14:paraId="27F0AEE6" w14:textId="55A4B09A" w:rsidR="004D3011" w:rsidRDefault="008055FB" w:rsidP="00A431B9">
            <w:pPr>
              <w:pStyle w:val="Listaszerbekezds"/>
              <w:numPr>
                <w:ilvl w:val="0"/>
                <w:numId w:val="2"/>
              </w:numPr>
            </w:pPr>
            <w:r>
              <w:t>Fotózás</w:t>
            </w:r>
          </w:p>
          <w:p w14:paraId="57726C32" w14:textId="4A2454C6" w:rsidR="004D3011" w:rsidRDefault="00A431B9" w:rsidP="00A431B9">
            <w:pPr>
              <w:pStyle w:val="Listaszerbekezds"/>
              <w:numPr>
                <w:ilvl w:val="0"/>
                <w:numId w:val="2"/>
              </w:numPr>
            </w:pPr>
            <w:proofErr w:type="gramStart"/>
            <w:r>
              <w:t>Sütés ,</w:t>
            </w:r>
            <w:proofErr w:type="gramEnd"/>
            <w:r>
              <w:t xml:space="preserve"> főzés </w:t>
            </w:r>
          </w:p>
          <w:p w14:paraId="5BAD8E4F" w14:textId="067F9C98" w:rsidR="004D3011" w:rsidRPr="004D3011" w:rsidRDefault="004D3011" w:rsidP="00890FE5">
            <w:pPr>
              <w:pStyle w:val="Listaszerbekezds"/>
            </w:pPr>
          </w:p>
        </w:tc>
        <w:tc>
          <w:tcPr>
            <w:tcW w:w="720" w:type="dxa"/>
          </w:tcPr>
          <w:p w14:paraId="2C3945DE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183" w:type="dxa"/>
          </w:tcPr>
          <w:sdt>
            <w:sdtPr>
              <w:id w:val="-1182815372"/>
              <w:placeholder>
                <w:docPart w:val="9C9BE431134D46FEA91349BB7BF703AF"/>
              </w:placeholder>
              <w:temporary/>
              <w:showingPlcHdr/>
              <w15:appearance w15:val="hidden"/>
            </w:sdtPr>
            <w:sdtContent>
              <w:p w14:paraId="74F09312" w14:textId="77777777" w:rsidR="00194FF9" w:rsidRDefault="00194FF9" w:rsidP="00194FF9">
                <w:pPr>
                  <w:pStyle w:val="Cmsor2"/>
                  <w:rPr>
                    <w:rFonts w:asciiTheme="minorHAnsi" w:eastAsiaTheme="minorEastAsia" w:hAnsiTheme="minorHAnsi" w:cstheme="minorBidi"/>
                    <w:sz w:val="18"/>
                    <w:szCs w:val="22"/>
                  </w:rPr>
                </w:pPr>
                <w:r w:rsidRPr="00036450">
                  <w:rPr>
                    <w:lang w:bidi="hu"/>
                  </w:rPr>
                  <w:t>TANULMÁNYOK</w:t>
                </w:r>
              </w:p>
            </w:sdtContent>
          </w:sdt>
          <w:p w14:paraId="22FE3AA3" w14:textId="36FB45D8" w:rsidR="00475DA1" w:rsidRPr="00475DA1" w:rsidRDefault="00475DA1" w:rsidP="00475DA1">
            <w:pPr>
              <w:pStyle w:val="Dtum"/>
              <w:rPr>
                <w:rFonts w:cs="Arial"/>
                <w:b/>
                <w:bCs/>
                <w:color w:val="000000"/>
                <w:szCs w:val="18"/>
                <w:shd w:val="clear" w:color="auto" w:fill="FFFFFF"/>
              </w:rPr>
            </w:pPr>
            <w:r w:rsidRPr="00475DA1">
              <w:rPr>
                <w:rFonts w:cs="Arial"/>
                <w:b/>
                <w:bCs/>
                <w:color w:val="000000"/>
                <w:szCs w:val="18"/>
                <w:shd w:val="clear" w:color="auto" w:fill="FFFFFF"/>
              </w:rPr>
              <w:t>Mikes Kelemen Katolikus Gimnázium és Technikum, Általános Iskola és Óvoda</w:t>
            </w:r>
            <w:r w:rsidR="008645C3">
              <w:rPr>
                <w:rFonts w:cs="Arial"/>
                <w:b/>
                <w:bCs/>
                <w:color w:val="000000"/>
                <w:szCs w:val="18"/>
                <w:shd w:val="clear" w:color="auto" w:fill="FFFFFF"/>
              </w:rPr>
              <w:t xml:space="preserve"> [Battonya]</w:t>
            </w:r>
          </w:p>
          <w:p w14:paraId="3058BD7F" w14:textId="56E2394F" w:rsidR="00475DA1" w:rsidRPr="00B359E4" w:rsidRDefault="00475DA1" w:rsidP="00475DA1">
            <w:pPr>
              <w:pStyle w:val="Dtum"/>
            </w:pPr>
            <w:r>
              <w:t>201</w:t>
            </w:r>
            <w:r w:rsidR="00FB6428">
              <w:t>1</w:t>
            </w:r>
            <w:r>
              <w:t>-20</w:t>
            </w:r>
            <w:r w:rsidR="00FB6428">
              <w:t>15</w:t>
            </w:r>
          </w:p>
          <w:p w14:paraId="67526698" w14:textId="1531B522" w:rsidR="00FB6428" w:rsidRDefault="00FB6428" w:rsidP="00B359E4">
            <w:pPr>
              <w:pStyle w:val="Cmsor4"/>
              <w:rPr>
                <w:b w:val="0"/>
                <w:bCs/>
              </w:rPr>
            </w:pPr>
            <w:r w:rsidRPr="00FB6428">
              <w:rPr>
                <w:b w:val="0"/>
                <w:bCs/>
              </w:rPr>
              <w:t>Általános iskola</w:t>
            </w:r>
          </w:p>
          <w:p w14:paraId="550B28E4" w14:textId="77777777" w:rsidR="00FB6428" w:rsidRDefault="00FB6428" w:rsidP="00B359E4">
            <w:pPr>
              <w:pStyle w:val="Cmsor4"/>
              <w:rPr>
                <w:b w:val="0"/>
                <w:bCs/>
              </w:rPr>
            </w:pPr>
          </w:p>
          <w:p w14:paraId="1E9D4ED0" w14:textId="6D41D605" w:rsidR="00850FBE" w:rsidRPr="00850FBE" w:rsidRDefault="00850FBE" w:rsidP="00B359E4">
            <w:pPr>
              <w:pStyle w:val="Cmsor4"/>
              <w:rPr>
                <w:rFonts w:cs="Arial"/>
                <w:color w:val="000000"/>
                <w:szCs w:val="18"/>
                <w:shd w:val="clear" w:color="auto" w:fill="FFFFFF"/>
              </w:rPr>
            </w:pPr>
            <w:r w:rsidRPr="00850FBE">
              <w:rPr>
                <w:rFonts w:cs="Arial"/>
                <w:color w:val="000000"/>
                <w:szCs w:val="18"/>
                <w:shd w:val="clear" w:color="auto" w:fill="FFFFFF"/>
              </w:rPr>
              <w:t>Székács József Evangélikus Óvoda, Általános Iskola és Gimnázium</w:t>
            </w:r>
            <w:r w:rsidR="008645C3">
              <w:rPr>
                <w:rFonts w:cs="Arial"/>
                <w:color w:val="000000"/>
                <w:szCs w:val="18"/>
                <w:shd w:val="clear" w:color="auto" w:fill="FFFFFF"/>
              </w:rPr>
              <w:t xml:space="preserve"> [Orosháza]</w:t>
            </w:r>
          </w:p>
          <w:p w14:paraId="75DAC5B2" w14:textId="77777777" w:rsidR="00850FBE" w:rsidRPr="00850FBE" w:rsidRDefault="00850FBE" w:rsidP="00B359E4">
            <w:pPr>
              <w:pStyle w:val="Cmsor4"/>
              <w:rPr>
                <w:rFonts w:cs="Arial"/>
                <w:b w:val="0"/>
                <w:bCs/>
                <w:color w:val="000000"/>
                <w:szCs w:val="18"/>
                <w:shd w:val="clear" w:color="auto" w:fill="FFFFFF"/>
              </w:rPr>
            </w:pPr>
            <w:r w:rsidRPr="00850FBE">
              <w:rPr>
                <w:rFonts w:cs="Arial"/>
                <w:b w:val="0"/>
                <w:bCs/>
                <w:color w:val="000000"/>
                <w:szCs w:val="18"/>
                <w:shd w:val="clear" w:color="auto" w:fill="FFFFFF"/>
              </w:rPr>
              <w:t>2015-2019</w:t>
            </w:r>
          </w:p>
          <w:p w14:paraId="503408C0" w14:textId="22FCD2F8" w:rsidR="00475DA1" w:rsidRPr="00850FBE" w:rsidRDefault="00850FBE" w:rsidP="00B359E4">
            <w:pPr>
              <w:pStyle w:val="Cmsor4"/>
              <w:rPr>
                <w:b w:val="0"/>
                <w:bCs/>
              </w:rPr>
            </w:pPr>
            <w:r w:rsidRPr="00850FBE">
              <w:rPr>
                <w:rFonts w:cs="Arial"/>
                <w:b w:val="0"/>
                <w:bCs/>
                <w:color w:val="000000"/>
                <w:szCs w:val="18"/>
                <w:shd w:val="clear" w:color="auto" w:fill="FFFFFF"/>
              </w:rPr>
              <w:t>Általános iskola</w:t>
            </w:r>
          </w:p>
          <w:p w14:paraId="02BB10BA" w14:textId="77777777" w:rsidR="00475DA1" w:rsidRDefault="00475DA1" w:rsidP="00B359E4">
            <w:pPr>
              <w:pStyle w:val="Cmsor4"/>
            </w:pPr>
          </w:p>
          <w:p w14:paraId="4A5D1836" w14:textId="68104D30" w:rsidR="00036450" w:rsidRPr="00036450" w:rsidRDefault="00194FF9" w:rsidP="00B359E4">
            <w:pPr>
              <w:pStyle w:val="Cmsor4"/>
            </w:pPr>
            <w:r w:rsidRPr="00194FF9">
              <w:t>BSZC Szent-Györgyi Albert Technikum és Kollégium</w:t>
            </w:r>
            <w:r w:rsidR="008645C3">
              <w:t xml:space="preserve"> [Békéscsaba]</w:t>
            </w:r>
          </w:p>
          <w:p w14:paraId="70769A78" w14:textId="6C359D5E" w:rsidR="00036450" w:rsidRPr="00B359E4" w:rsidRDefault="00194FF9" w:rsidP="00B359E4">
            <w:pPr>
              <w:pStyle w:val="Dtum"/>
            </w:pPr>
            <w:r>
              <w:t>2019-2023</w:t>
            </w:r>
          </w:p>
          <w:p w14:paraId="78E31D6F" w14:textId="357585B7" w:rsidR="00036450" w:rsidRDefault="00674840" w:rsidP="00036450">
            <w:pPr>
              <w:rPr>
                <w:lang w:bidi="hu"/>
              </w:rPr>
            </w:pPr>
            <w:r>
              <w:rPr>
                <w:lang w:bidi="hu"/>
              </w:rPr>
              <w:t>Szakgimnázium</w:t>
            </w:r>
            <w:r>
              <w:rPr>
                <w:lang w:bidi="hu"/>
              </w:rPr>
              <w:br/>
            </w:r>
          </w:p>
          <w:p w14:paraId="56E4D9B6" w14:textId="78978329" w:rsidR="00674840" w:rsidRPr="00674840" w:rsidRDefault="00674840" w:rsidP="00674840">
            <w:pPr>
              <w:rPr>
                <w:lang w:bidi="hu"/>
              </w:rPr>
            </w:pPr>
            <w:r w:rsidRPr="00674840">
              <w:rPr>
                <w:b/>
                <w:bCs/>
                <w:lang w:bidi="hu"/>
              </w:rPr>
              <w:t>Gál Ferenc Egyetem (Gyula)</w:t>
            </w:r>
            <w:r>
              <w:rPr>
                <w:b/>
                <w:bCs/>
                <w:lang w:bidi="hu"/>
              </w:rPr>
              <w:br/>
            </w:r>
            <w:r w:rsidRPr="00674840">
              <w:rPr>
                <w:lang w:bidi="hu"/>
              </w:rPr>
              <w:t>2023-</w:t>
            </w:r>
          </w:p>
          <w:p w14:paraId="01E07114" w14:textId="77777777" w:rsidR="00674840" w:rsidRDefault="00674840" w:rsidP="00674840">
            <w:pPr>
              <w:rPr>
                <w:lang w:bidi="hu"/>
              </w:rPr>
            </w:pPr>
          </w:p>
          <w:p w14:paraId="3A24E4BE" w14:textId="545A81B9" w:rsidR="00036450" w:rsidRPr="004D3011" w:rsidRDefault="00036450" w:rsidP="00674840">
            <w:pPr>
              <w:rPr>
                <w:color w:val="FFFFFF" w:themeColor="background1"/>
              </w:rPr>
            </w:pPr>
          </w:p>
        </w:tc>
      </w:tr>
    </w:tbl>
    <w:p w14:paraId="1B3D373C" w14:textId="77777777" w:rsidR="00D27740" w:rsidRDefault="00D27740" w:rsidP="000C45FF">
      <w:pPr>
        <w:tabs>
          <w:tab w:val="left" w:pos="990"/>
        </w:tabs>
      </w:pPr>
    </w:p>
    <w:sectPr w:rsidR="00D27740" w:rsidSect="00862A9C">
      <w:headerReference w:type="default" r:id="rId11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ECB5F" w14:textId="77777777" w:rsidR="00862A9C" w:rsidRDefault="00862A9C" w:rsidP="000C45FF">
      <w:r>
        <w:separator/>
      </w:r>
    </w:p>
  </w:endnote>
  <w:endnote w:type="continuationSeparator" w:id="0">
    <w:p w14:paraId="347FF3C4" w14:textId="77777777" w:rsidR="00862A9C" w:rsidRDefault="00862A9C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4135E7" w14:textId="77777777" w:rsidR="00862A9C" w:rsidRDefault="00862A9C" w:rsidP="000C45FF">
      <w:r>
        <w:separator/>
      </w:r>
    </w:p>
  </w:footnote>
  <w:footnote w:type="continuationSeparator" w:id="0">
    <w:p w14:paraId="18487AEA" w14:textId="77777777" w:rsidR="00862A9C" w:rsidRDefault="00862A9C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1D292" w14:textId="77777777" w:rsidR="000C45FF" w:rsidRDefault="000C45FF">
    <w:pPr>
      <w:pStyle w:val="lfej"/>
    </w:pPr>
    <w:r>
      <w:rPr>
        <w:noProof/>
        <w:lang w:bidi="hu"/>
      </w:rPr>
      <w:drawing>
        <wp:anchor distT="0" distB="0" distL="114300" distR="114300" simplePos="0" relativeHeight="251658240" behindDoc="1" locked="0" layoutInCell="1" allowOverlap="1" wp14:anchorId="267EF2CD" wp14:editId="6F356D19">
          <wp:simplePos x="0" y="0"/>
          <wp:positionH relativeFrom="page">
            <wp:posOffset>276225</wp:posOffset>
          </wp:positionH>
          <wp:positionV relativeFrom="page">
            <wp:posOffset>447675</wp:posOffset>
          </wp:positionV>
          <wp:extent cx="7136130" cy="9991725"/>
          <wp:effectExtent l="0" t="0" r="7620" b="9525"/>
          <wp:wrapNone/>
          <wp:docPr id="3" name="Ábra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6509" cy="99922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823206"/>
    <w:multiLevelType w:val="hybridMultilevel"/>
    <w:tmpl w:val="776264B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7C6B0B"/>
    <w:multiLevelType w:val="hybridMultilevel"/>
    <w:tmpl w:val="5E82FBC6"/>
    <w:lvl w:ilvl="0" w:tplc="1E8AF27E">
      <w:start w:val="5"/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6608323">
    <w:abstractNumId w:val="1"/>
  </w:num>
  <w:num w:numId="2" w16cid:durableId="198781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FF9"/>
    <w:rsid w:val="00036450"/>
    <w:rsid w:val="0006726E"/>
    <w:rsid w:val="00094499"/>
    <w:rsid w:val="00095CBC"/>
    <w:rsid w:val="000C45FF"/>
    <w:rsid w:val="000E3FD1"/>
    <w:rsid w:val="00112054"/>
    <w:rsid w:val="00140B59"/>
    <w:rsid w:val="001525E1"/>
    <w:rsid w:val="00160260"/>
    <w:rsid w:val="00175098"/>
    <w:rsid w:val="00180329"/>
    <w:rsid w:val="0019001F"/>
    <w:rsid w:val="00194FF9"/>
    <w:rsid w:val="001A74A5"/>
    <w:rsid w:val="001B2ABD"/>
    <w:rsid w:val="001E0391"/>
    <w:rsid w:val="001E1759"/>
    <w:rsid w:val="001F1ECC"/>
    <w:rsid w:val="002400EB"/>
    <w:rsid w:val="00256CF7"/>
    <w:rsid w:val="00281FD5"/>
    <w:rsid w:val="002F23AA"/>
    <w:rsid w:val="0030481B"/>
    <w:rsid w:val="003156FC"/>
    <w:rsid w:val="003254B5"/>
    <w:rsid w:val="003560FD"/>
    <w:rsid w:val="0037121F"/>
    <w:rsid w:val="00374450"/>
    <w:rsid w:val="00385ECA"/>
    <w:rsid w:val="003A6B7D"/>
    <w:rsid w:val="003B06CA"/>
    <w:rsid w:val="003F240C"/>
    <w:rsid w:val="004071FC"/>
    <w:rsid w:val="00445947"/>
    <w:rsid w:val="0046741D"/>
    <w:rsid w:val="00475DA1"/>
    <w:rsid w:val="004813B3"/>
    <w:rsid w:val="00496591"/>
    <w:rsid w:val="004C63E4"/>
    <w:rsid w:val="004D3011"/>
    <w:rsid w:val="005262AC"/>
    <w:rsid w:val="005329BA"/>
    <w:rsid w:val="005E39D5"/>
    <w:rsid w:val="00600670"/>
    <w:rsid w:val="006107F7"/>
    <w:rsid w:val="0062123A"/>
    <w:rsid w:val="00646E75"/>
    <w:rsid w:val="00665D23"/>
    <w:rsid w:val="00674840"/>
    <w:rsid w:val="006771D0"/>
    <w:rsid w:val="00692BC4"/>
    <w:rsid w:val="00715FCB"/>
    <w:rsid w:val="007300DB"/>
    <w:rsid w:val="00743101"/>
    <w:rsid w:val="007775E1"/>
    <w:rsid w:val="007867A0"/>
    <w:rsid w:val="007927F5"/>
    <w:rsid w:val="007D190C"/>
    <w:rsid w:val="007F2638"/>
    <w:rsid w:val="00802CA0"/>
    <w:rsid w:val="008055FB"/>
    <w:rsid w:val="00850FBE"/>
    <w:rsid w:val="00862A9C"/>
    <w:rsid w:val="008645C3"/>
    <w:rsid w:val="00864FDC"/>
    <w:rsid w:val="00890FE5"/>
    <w:rsid w:val="008E4D00"/>
    <w:rsid w:val="009260CD"/>
    <w:rsid w:val="00935070"/>
    <w:rsid w:val="00952C25"/>
    <w:rsid w:val="00A2118D"/>
    <w:rsid w:val="00A410E8"/>
    <w:rsid w:val="00A431B9"/>
    <w:rsid w:val="00AD76E2"/>
    <w:rsid w:val="00AE303A"/>
    <w:rsid w:val="00AE7882"/>
    <w:rsid w:val="00B20152"/>
    <w:rsid w:val="00B359E4"/>
    <w:rsid w:val="00B37B03"/>
    <w:rsid w:val="00B57D98"/>
    <w:rsid w:val="00B70850"/>
    <w:rsid w:val="00B71D1A"/>
    <w:rsid w:val="00B72DC7"/>
    <w:rsid w:val="00C066B6"/>
    <w:rsid w:val="00C37BA1"/>
    <w:rsid w:val="00C4674C"/>
    <w:rsid w:val="00C506CF"/>
    <w:rsid w:val="00C72BED"/>
    <w:rsid w:val="00C9578B"/>
    <w:rsid w:val="00CA4236"/>
    <w:rsid w:val="00CB0055"/>
    <w:rsid w:val="00CB0CD4"/>
    <w:rsid w:val="00CC086F"/>
    <w:rsid w:val="00D2522B"/>
    <w:rsid w:val="00D27740"/>
    <w:rsid w:val="00D422DE"/>
    <w:rsid w:val="00D5459D"/>
    <w:rsid w:val="00DA1F4D"/>
    <w:rsid w:val="00DD172A"/>
    <w:rsid w:val="00E25A26"/>
    <w:rsid w:val="00E42206"/>
    <w:rsid w:val="00E43327"/>
    <w:rsid w:val="00E4381A"/>
    <w:rsid w:val="00E55D74"/>
    <w:rsid w:val="00F306D4"/>
    <w:rsid w:val="00F5562E"/>
    <w:rsid w:val="00F60274"/>
    <w:rsid w:val="00F77FB9"/>
    <w:rsid w:val="00FB068F"/>
    <w:rsid w:val="00FB6428"/>
    <w:rsid w:val="00FD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43FF6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Norml">
    <w:name w:val="Normal"/>
    <w:qFormat/>
    <w:rsid w:val="00B359E4"/>
    <w:rPr>
      <w:sz w:val="18"/>
      <w:szCs w:val="22"/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D5459D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2"/>
      <w:szCs w:val="24"/>
    </w:rPr>
  </w:style>
  <w:style w:type="paragraph" w:styleId="Cmsor4">
    <w:name w:val="heading 4"/>
    <w:basedOn w:val="Norml"/>
    <w:next w:val="Norml"/>
    <w:link w:val="Cmsor4Char"/>
    <w:uiPriority w:val="9"/>
    <w:qFormat/>
    <w:rsid w:val="00B359E4"/>
    <w:pPr>
      <w:outlineLvl w:val="3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Cm">
    <w:name w:val="Title"/>
    <w:basedOn w:val="Norml"/>
    <w:next w:val="Norml"/>
    <w:link w:val="Cm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CmChar">
    <w:name w:val="Cím Char"/>
    <w:basedOn w:val="Bekezdsalapbettpusa"/>
    <w:link w:val="Cm"/>
    <w:uiPriority w:val="10"/>
    <w:rsid w:val="001B2ABD"/>
    <w:rPr>
      <w:caps/>
      <w:color w:val="000000" w:themeColor="text1"/>
      <w:sz w:val="96"/>
      <w:szCs w:val="76"/>
    </w:rPr>
  </w:style>
  <w:style w:type="character" w:styleId="Kiemels">
    <w:name w:val="Emphasis"/>
    <w:basedOn w:val="Bekezdsalapbettpusa"/>
    <w:uiPriority w:val="11"/>
    <w:semiHidden/>
    <w:qFormat/>
    <w:rsid w:val="00E25A26"/>
    <w:rPr>
      <w:i/>
      <w:iCs/>
    </w:rPr>
  </w:style>
  <w:style w:type="character" w:customStyle="1" w:styleId="Cmsor1Char">
    <w:name w:val="Címsor 1 Char"/>
    <w:basedOn w:val="Bekezdsalapbettpusa"/>
    <w:link w:val="Cmsor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tum">
    <w:name w:val="Date"/>
    <w:basedOn w:val="Norml"/>
    <w:next w:val="Norml"/>
    <w:link w:val="DtumChar"/>
    <w:uiPriority w:val="99"/>
    <w:rsid w:val="00036450"/>
  </w:style>
  <w:style w:type="character" w:customStyle="1" w:styleId="DtumChar">
    <w:name w:val="Dátum Char"/>
    <w:basedOn w:val="Bekezdsalapbettpusa"/>
    <w:link w:val="Dtum"/>
    <w:uiPriority w:val="99"/>
    <w:rsid w:val="00036450"/>
    <w:rPr>
      <w:sz w:val="18"/>
      <w:szCs w:val="22"/>
    </w:rPr>
  </w:style>
  <w:style w:type="character" w:styleId="Hiperhivatkozs">
    <w:name w:val="Hyperlink"/>
    <w:basedOn w:val="Bekezdsalapbettpusa"/>
    <w:uiPriority w:val="99"/>
    <w:unhideWhenUsed/>
    <w:rsid w:val="00281FD5"/>
    <w:rPr>
      <w:color w:val="B85A22" w:themeColor="accent2" w:themeShade="BF"/>
      <w:u w:val="single"/>
    </w:rPr>
  </w:style>
  <w:style w:type="character" w:styleId="Feloldatlanmegemlts">
    <w:name w:val="Unresolved Mention"/>
    <w:basedOn w:val="Bekezdsalapbettpusa"/>
    <w:uiPriority w:val="99"/>
    <w:semiHidden/>
    <w:rsid w:val="004813B3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0C45FF"/>
    <w:rPr>
      <w:sz w:val="22"/>
      <w:szCs w:val="22"/>
    </w:rPr>
  </w:style>
  <w:style w:type="paragraph" w:styleId="llb">
    <w:name w:val="footer"/>
    <w:basedOn w:val="Norml"/>
    <w:link w:val="llb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0C45FF"/>
    <w:rPr>
      <w:sz w:val="22"/>
      <w:szCs w:val="22"/>
    </w:rPr>
  </w:style>
  <w:style w:type="table" w:styleId="Rcsostblzat">
    <w:name w:val="Table Grid"/>
    <w:basedOn w:val="Normltblzat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1B2ABD"/>
    <w:rPr>
      <w:color w:val="808080"/>
    </w:rPr>
  </w:style>
  <w:style w:type="paragraph" w:styleId="Alcm">
    <w:name w:val="Subtitle"/>
    <w:basedOn w:val="Norml"/>
    <w:next w:val="Norml"/>
    <w:link w:val="Alcm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AlcmChar">
    <w:name w:val="Alcím Char"/>
    <w:basedOn w:val="Bekezdsalapbettpusa"/>
    <w:link w:val="Alcm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Cmsor3Char">
    <w:name w:val="Címsor 3 Char"/>
    <w:basedOn w:val="Bekezdsalapbettpusa"/>
    <w:link w:val="Cmsor3"/>
    <w:uiPriority w:val="9"/>
    <w:rsid w:val="00D5459D"/>
    <w:rPr>
      <w:rFonts w:asciiTheme="majorHAnsi" w:eastAsiaTheme="majorEastAsia" w:hAnsiTheme="majorHAnsi" w:cstheme="majorBidi"/>
      <w:b/>
      <w:caps/>
      <w:color w:val="548AB7" w:themeColor="accent1" w:themeShade="BF"/>
      <w:sz w:val="22"/>
    </w:rPr>
  </w:style>
  <w:style w:type="character" w:customStyle="1" w:styleId="Cmsor4Char">
    <w:name w:val="Címsor 4 Char"/>
    <w:basedOn w:val="Bekezdsalapbettpusa"/>
    <w:link w:val="Cmsor4"/>
    <w:uiPriority w:val="9"/>
    <w:rsid w:val="00B359E4"/>
    <w:rPr>
      <w:b/>
      <w:sz w:val="18"/>
      <w:szCs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C086F"/>
    <w:rPr>
      <w:rFonts w:ascii="Segoe UI" w:hAnsi="Segoe UI" w:cs="Segoe UI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C086F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semiHidden/>
    <w:qFormat/>
    <w:rsid w:val="008055FB"/>
    <w:pPr>
      <w:ind w:left="720"/>
      <w:contextualSpacing/>
    </w:pPr>
  </w:style>
  <w:style w:type="character" w:styleId="Mrltotthiperhivatkozs">
    <w:name w:val="FollowedHyperlink"/>
    <w:basedOn w:val="Bekezdsalapbettpusa"/>
    <w:uiPriority w:val="99"/>
    <w:semiHidden/>
    <w:unhideWhenUsed/>
    <w:rsid w:val="00B71D1A"/>
    <w:rPr>
      <w:color w:val="70440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10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l&#225;n-PC\AppData\Local\Microsoft\Office\16.0\DTS\hu-HU%7bEF4BE855-F556-4556-9E01-B311FE46B701%7d\%7bD29F3EC3-C357-4E82-B809-14B49019C675%7dtf00546271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99D3DF446AC4E37B1DB3B5D05B230F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65FB709-56E2-40ED-B4D8-E5871BC8825A}"/>
      </w:docPartPr>
      <w:docPartBody>
        <w:p w:rsidR="009C0A61" w:rsidRDefault="00014AD0">
          <w:pPr>
            <w:pStyle w:val="799D3DF446AC4E37B1DB3B5D05B230FD"/>
          </w:pPr>
          <w:r w:rsidRPr="00CB0055">
            <w:rPr>
              <w:lang w:bidi="hu"/>
            </w:rPr>
            <w:t>Kapcsolat</w:t>
          </w:r>
        </w:p>
      </w:docPartBody>
    </w:docPart>
    <w:docPart>
      <w:docPartPr>
        <w:name w:val="E7CDD07AD10A4AAEACADBBE0067CC91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3D3A495-8E1D-46B4-AEFA-9F1540A231C5}"/>
      </w:docPartPr>
      <w:docPartBody>
        <w:p w:rsidR="009C0A61" w:rsidRDefault="00014AD0">
          <w:pPr>
            <w:pStyle w:val="E7CDD07AD10A4AAEACADBBE0067CC917"/>
          </w:pPr>
          <w:r w:rsidRPr="004D3011">
            <w:rPr>
              <w:lang w:bidi="hu"/>
            </w:rPr>
            <w:t>TELEFONSZÁM:</w:t>
          </w:r>
        </w:p>
      </w:docPartBody>
    </w:docPart>
    <w:docPart>
      <w:docPartPr>
        <w:name w:val="F59F424EB3194343BDBE1D1BAD79867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6642F40-BF68-464A-99FA-9E1732A283BF}"/>
      </w:docPartPr>
      <w:docPartBody>
        <w:p w:rsidR="009C0A61" w:rsidRDefault="00014AD0">
          <w:pPr>
            <w:pStyle w:val="F59F424EB3194343BDBE1D1BAD79867C"/>
          </w:pPr>
          <w:r w:rsidRPr="004D3011">
            <w:rPr>
              <w:lang w:bidi="hu"/>
            </w:rPr>
            <w:t>E-MAIL-CÍM:</w:t>
          </w:r>
        </w:p>
      </w:docPartBody>
    </w:docPart>
    <w:docPart>
      <w:docPartPr>
        <w:name w:val="2B7B9D998D994AFBA14956C4ACCC352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09E26BB-3C45-44C1-A24C-6EF49C118C26}"/>
      </w:docPartPr>
      <w:docPartBody>
        <w:p w:rsidR="009C0A61" w:rsidRDefault="00014AD0">
          <w:pPr>
            <w:pStyle w:val="2B7B9D998D994AFBA14956C4ACCC352A"/>
          </w:pPr>
          <w:r w:rsidRPr="00CB0055">
            <w:rPr>
              <w:lang w:bidi="hu"/>
            </w:rPr>
            <w:t>Hobbik</w:t>
          </w:r>
        </w:p>
      </w:docPartBody>
    </w:docPart>
    <w:docPart>
      <w:docPartPr>
        <w:name w:val="9C9BE431134D46FEA91349BB7BF703A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0A894C2-0B52-48FF-BE9A-FAC267B1346C}"/>
      </w:docPartPr>
      <w:docPartBody>
        <w:p w:rsidR="009C0A61" w:rsidRDefault="00760137" w:rsidP="00760137">
          <w:pPr>
            <w:pStyle w:val="9C9BE431134D46FEA91349BB7BF703AF"/>
          </w:pPr>
          <w:r w:rsidRPr="00036450">
            <w:rPr>
              <w:lang w:bidi="hu"/>
            </w:rPr>
            <w:t>TANULMÁNYOK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37"/>
    <w:rsid w:val="00014AD0"/>
    <w:rsid w:val="0006121C"/>
    <w:rsid w:val="00760137"/>
    <w:rsid w:val="009C0A61"/>
    <w:rsid w:val="00A61F08"/>
    <w:rsid w:val="00AE2ADB"/>
    <w:rsid w:val="00D35725"/>
    <w:rsid w:val="00E5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uiPriority w:val="9"/>
    <w:qFormat/>
    <w:pPr>
      <w:keepNext/>
      <w:keepLines/>
      <w:pBdr>
        <w:bottom w:val="single" w:sz="8" w:space="1" w:color="156082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szCs w:val="26"/>
      <w:lang w:eastAsia="ja-JP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799D3DF446AC4E37B1DB3B5D05B230FD">
    <w:name w:val="799D3DF446AC4E37B1DB3B5D05B230FD"/>
  </w:style>
  <w:style w:type="paragraph" w:customStyle="1" w:styleId="E7CDD07AD10A4AAEACADBBE0067CC917">
    <w:name w:val="E7CDD07AD10A4AAEACADBBE0067CC917"/>
  </w:style>
  <w:style w:type="paragraph" w:customStyle="1" w:styleId="F59F424EB3194343BDBE1D1BAD79867C">
    <w:name w:val="F59F424EB3194343BDBE1D1BAD79867C"/>
  </w:style>
  <w:style w:type="character" w:styleId="Hiperhivatkozs">
    <w:name w:val="Hyperlink"/>
    <w:basedOn w:val="Bekezdsalapbettpusa"/>
    <w:uiPriority w:val="99"/>
    <w:unhideWhenUsed/>
    <w:rPr>
      <w:color w:val="BF4E14" w:themeColor="accent2" w:themeShade="BF"/>
      <w:u w:val="single"/>
    </w:rPr>
  </w:style>
  <w:style w:type="paragraph" w:customStyle="1" w:styleId="2B7B9D998D994AFBA14956C4ACCC352A">
    <w:name w:val="2B7B9D998D994AFBA14956C4ACCC352A"/>
  </w:style>
  <w:style w:type="character" w:customStyle="1" w:styleId="Cmsor2Char">
    <w:name w:val="Címsor 2 Char"/>
    <w:basedOn w:val="Bekezdsalapbettpusa"/>
    <w:link w:val="Cmsor2"/>
    <w:uiPriority w:val="9"/>
    <w:rPr>
      <w:rFonts w:asciiTheme="majorHAnsi" w:eastAsiaTheme="majorEastAsia" w:hAnsiTheme="majorHAnsi" w:cstheme="majorBidi"/>
      <w:b/>
      <w:bCs/>
      <w:caps/>
      <w:szCs w:val="26"/>
      <w:lang w:eastAsia="ja-JP"/>
    </w:rPr>
  </w:style>
  <w:style w:type="paragraph" w:customStyle="1" w:styleId="9C9BE431134D46FEA91349BB7BF703AF">
    <w:name w:val="9C9BE431134D46FEA91349BB7BF703AF"/>
    <w:rsid w:val="007601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14EC26-251D-443A-AF4F-B15D0F3B0F8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18506A0D-4821-47C2-BD9B-CACF27C6B1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43E149-BD72-41A7-8F13-AF59DE30D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{D29F3EC3-C357-4E82-B809-14B49019C675}tf00546271_win32</Template>
  <TotalTime>0</TotalTime>
  <Pages>1</Pages>
  <Words>85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2024-02-18T20:29:00Z</dcterms:created>
  <dcterms:modified xsi:type="dcterms:W3CDTF">2024-02-18T21:11:00Z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